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E3603A" w14:textId="72A39034" w:rsidR="00E234F7" w:rsidRPr="00834ECF" w:rsidRDefault="005A687A" w:rsidP="002A2057">
      <w:pPr>
        <w:rPr>
          <w:rFonts w:cstheme="minorHAnsi"/>
          <w:sz w:val="22"/>
          <w:szCs w:val="22"/>
        </w:rPr>
      </w:pPr>
    </w:p>
    <w:p w14:paraId="277F991F" w14:textId="77777777" w:rsidR="008A0AA2" w:rsidRPr="00F00D2E" w:rsidRDefault="008A0AA2" w:rsidP="008A0AA2">
      <w:pPr>
        <w:rPr>
          <w:rFonts w:ascii="Arial" w:hAnsi="Arial" w:cs="Arial"/>
          <w:sz w:val="18"/>
          <w:szCs w:val="18"/>
          <w:lang w:val="en-GB"/>
        </w:rPr>
      </w:pPr>
      <w:r w:rsidRPr="00F00D2E">
        <w:rPr>
          <w:rFonts w:ascii="Arial" w:hAnsi="Arial" w:cs="Arial"/>
          <w:sz w:val="18"/>
          <w:szCs w:val="18"/>
          <w:lang w:val="en-GB"/>
        </w:rPr>
        <w:t xml:space="preserve"> </w:t>
      </w:r>
    </w:p>
    <w:tbl>
      <w:tblPr>
        <w:tblW w:w="4929" w:type="pct"/>
        <w:jc w:val="center"/>
        <w:tblCellSpacing w:w="7" w:type="dxa"/>
        <w:tblLook w:val="04A0" w:firstRow="1" w:lastRow="0" w:firstColumn="1" w:lastColumn="0" w:noHBand="0" w:noVBand="1"/>
      </w:tblPr>
      <w:tblGrid>
        <w:gridCol w:w="9171"/>
        <w:gridCol w:w="56"/>
      </w:tblGrid>
      <w:tr w:rsidR="008A0AA2" w:rsidRPr="00F00D2E" w14:paraId="349868C1" w14:textId="77777777" w:rsidTr="006B7834">
        <w:trPr>
          <w:tblCellSpacing w:w="7" w:type="dxa"/>
          <w:jc w:val="center"/>
        </w:trPr>
        <w:tc>
          <w:tcPr>
            <w:tcW w:w="4985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15" w:type="dxa"/>
              <w:tblLook w:val="04A0" w:firstRow="1" w:lastRow="0" w:firstColumn="1" w:lastColumn="0" w:noHBand="0" w:noVBand="1"/>
            </w:tblPr>
            <w:tblGrid>
              <w:gridCol w:w="1716"/>
            </w:tblGrid>
            <w:tr w:rsidR="008A0AA2" w:rsidRPr="00F00D2E" w14:paraId="64593E6C" w14:textId="77777777" w:rsidTr="0029234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521FFA5" w14:textId="77777777" w:rsidR="008A0AA2" w:rsidRPr="00F00D2E" w:rsidRDefault="008A0AA2" w:rsidP="00292346">
                  <w:pPr>
                    <w:spacing w:before="270" w:line="360" w:lineRule="auto"/>
                    <w:ind w:right="165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val="en-GB"/>
                    </w:rPr>
                  </w:pPr>
                  <w:r w:rsidRPr="00F00D2E">
                    <w:rPr>
                      <w:rFonts w:ascii="Arial" w:eastAsia="Times New Roman" w:hAnsi="Arial" w:cs="Arial"/>
                      <w:b/>
                      <w:bCs/>
                      <w:color w:val="323232"/>
                      <w:sz w:val="18"/>
                      <w:szCs w:val="18"/>
                      <w:lang w:val="en-GB" w:eastAsia="it-IT"/>
                    </w:rPr>
                    <w:t>PIT START PLUS</w:t>
                  </w:r>
                </w:p>
              </w:tc>
            </w:tr>
          </w:tbl>
          <w:p w14:paraId="4EBC9B23" w14:textId="77777777" w:rsidR="008A0AA2" w:rsidRPr="00F00D2E" w:rsidRDefault="008A0AA2" w:rsidP="00292346">
            <w:pPr>
              <w:spacing w:before="100" w:beforeAutospacing="1" w:after="100" w:afterAutospacing="1" w:line="360" w:lineRule="auto"/>
              <w:ind w:left="135" w:right="135"/>
              <w:rPr>
                <w:rFonts w:ascii="Arial" w:eastAsia="Times New Roman" w:hAnsi="Arial" w:cs="Arial"/>
                <w:color w:val="666666"/>
                <w:sz w:val="18"/>
                <w:szCs w:val="18"/>
                <w:lang w:val="it-IT"/>
              </w:rPr>
            </w:pPr>
            <w:r w:rsidRPr="00F00D2E">
              <w:rPr>
                <w:rFonts w:ascii="Arial" w:eastAsia="Times New Roman" w:hAnsi="Arial" w:cs="Arial"/>
                <w:color w:val="666666"/>
                <w:sz w:val="18"/>
                <w:szCs w:val="18"/>
                <w:lang w:val="en-GB"/>
              </w:rPr>
              <w:t xml:space="preserve">                                  </w:t>
            </w:r>
            <w:r w:rsidRPr="00F00D2E">
              <w:rPr>
                <w:rFonts w:ascii="Arial" w:hAnsi="Arial" w:cs="Arial"/>
                <w:noProof/>
                <w:sz w:val="18"/>
                <w:szCs w:val="18"/>
                <w:lang w:val="it-IT" w:eastAsia="it-IT"/>
              </w:rPr>
              <w:drawing>
                <wp:inline distT="0" distB="0" distL="0" distR="0" wp14:anchorId="7E7C63C5" wp14:editId="050C6BD7">
                  <wp:extent cx="2953552" cy="2082800"/>
                  <wp:effectExtent l="0" t="0" r="0" b="0"/>
                  <wp:docPr id="1" name="Immagine 1" descr="Risultati immagini per pit start 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pit start 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03" cy="213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834" w:rsidRPr="00F00D2E" w14:paraId="68EBE2F5" w14:textId="77777777" w:rsidTr="006B7834">
        <w:trPr>
          <w:tblCellSpacing w:w="7" w:type="dxa"/>
          <w:jc w:val="center"/>
        </w:trPr>
        <w:tc>
          <w:tcPr>
            <w:tcW w:w="4985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A9C54" w14:textId="77777777" w:rsidR="006B7834" w:rsidRPr="00F00D2E" w:rsidRDefault="006B7834" w:rsidP="00292346">
            <w:pPr>
              <w:spacing w:before="270" w:line="360" w:lineRule="auto"/>
              <w:ind w:right="165"/>
              <w:rPr>
                <w:rFonts w:ascii="Arial" w:eastAsia="Times New Roman" w:hAnsi="Arial" w:cs="Arial"/>
                <w:b/>
                <w:bCs/>
                <w:color w:val="323232"/>
                <w:sz w:val="18"/>
                <w:szCs w:val="18"/>
                <w:lang w:val="en-GB" w:eastAsia="it-IT"/>
              </w:rPr>
            </w:pPr>
          </w:p>
        </w:tc>
      </w:tr>
      <w:tr w:rsidR="008A0AA2" w:rsidRPr="00E05510" w14:paraId="58C88C30" w14:textId="77777777" w:rsidTr="00292346">
        <w:tblPrEx>
          <w:jc w:val="left"/>
          <w:tblCellSpacing w:w="15" w:type="dxa"/>
        </w:tblPrEx>
        <w:trPr>
          <w:gridAfter w:val="1"/>
          <w:wAfter w:w="19" w:type="pct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387188" w14:textId="3C6EC3CB" w:rsidR="008A0AA2" w:rsidRPr="00E05510" w:rsidRDefault="008A0AA2" w:rsidP="00292346">
            <w:pPr>
              <w:spacing w:after="150"/>
              <w:rPr>
                <w:rStyle w:val="Enfasigrassetto"/>
                <w:rFonts w:ascii="Arial" w:hAnsi="Arial" w:cs="Arial"/>
                <w:color w:val="808080"/>
                <w:sz w:val="18"/>
                <w:szCs w:val="18"/>
                <w:lang w:val="it-IT"/>
              </w:rPr>
            </w:pPr>
            <w:r w:rsidRPr="00E05510">
              <w:rPr>
                <w:rFonts w:ascii="Arial" w:hAnsi="Arial" w:cs="Arial"/>
                <w:color w:val="000000"/>
                <w:sz w:val="18"/>
                <w:szCs w:val="18"/>
                <w:lang w:val="it-IT"/>
              </w:rPr>
              <w:br/>
            </w:r>
            <w:r w:rsidRPr="00E05510">
              <w:rPr>
                <w:rStyle w:val="Enfasigrassetto"/>
                <w:rFonts w:ascii="Arial" w:hAnsi="Arial" w:cs="Arial"/>
                <w:color w:val="808080"/>
                <w:sz w:val="18"/>
                <w:szCs w:val="18"/>
                <w:lang w:val="it-IT"/>
              </w:rPr>
              <w:t>UNITA' DI PAMAGENTO PER PISTE AD ALTA PRESSIONE</w:t>
            </w:r>
            <w:r w:rsidRPr="00E0551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t-IT"/>
              </w:rPr>
              <w:br/>
            </w:r>
            <w:r w:rsidRPr="00E0551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t-IT"/>
              </w:rPr>
              <w:br/>
            </w:r>
            <w:r w:rsidRPr="00E05510">
              <w:rPr>
                <w:rStyle w:val="Enfasigrassetto"/>
                <w:rFonts w:ascii="Arial" w:hAnsi="Arial" w:cs="Arial"/>
                <w:color w:val="808080"/>
                <w:sz w:val="18"/>
                <w:szCs w:val="18"/>
                <w:lang w:val="it-IT"/>
              </w:rPr>
              <w:t>Caratteristiche</w:t>
            </w:r>
          </w:p>
          <w:p w14:paraId="716849F7" w14:textId="77777777" w:rsidR="008A0AA2" w:rsidRPr="00E05510" w:rsidRDefault="008A0AA2" w:rsidP="008A0AA2">
            <w:pPr>
              <w:pStyle w:val="Paragrafoelenco"/>
              <w:numPr>
                <w:ilvl w:val="0"/>
                <w:numId w:val="3"/>
              </w:numPr>
              <w:spacing w:after="150"/>
              <w:rPr>
                <w:rStyle w:val="Enfasigrassetto"/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>Grado di protezione IP54</w:t>
            </w:r>
          </w:p>
          <w:p w14:paraId="48EA8795" w14:textId="77777777" w:rsidR="008A0AA2" w:rsidRPr="00E05510" w:rsidRDefault="008A0AA2" w:rsidP="008A0AA2">
            <w:pPr>
              <w:pStyle w:val="Paragrafoelenco"/>
              <w:numPr>
                <w:ilvl w:val="0"/>
                <w:numId w:val="3"/>
              </w:numPr>
              <w:spacing w:after="150"/>
              <w:rPr>
                <w:rStyle w:val="Enfasigrassetto"/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>Entrata monete protetta da placca mobile</w:t>
            </w:r>
          </w:p>
          <w:p w14:paraId="68604CE6" w14:textId="77777777" w:rsidR="008A0AA2" w:rsidRPr="00E05510" w:rsidRDefault="008A0AA2" w:rsidP="008A0AA2">
            <w:pPr>
              <w:pStyle w:val="Paragrafoelenco"/>
              <w:numPr>
                <w:ilvl w:val="0"/>
                <w:numId w:val="3"/>
              </w:numPr>
              <w:spacing w:after="150"/>
              <w:rPr>
                <w:rStyle w:val="Enfasigrassetto"/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>Cornice esterna, porta e pulsantiera in acciaio inox</w:t>
            </w:r>
          </w:p>
          <w:p w14:paraId="5172F15D" w14:textId="77777777" w:rsidR="008A0AA2" w:rsidRPr="00E05510" w:rsidRDefault="008A0AA2" w:rsidP="008A0AA2">
            <w:pPr>
              <w:pStyle w:val="Paragrafoelenco"/>
              <w:numPr>
                <w:ilvl w:val="0"/>
                <w:numId w:val="3"/>
              </w:numPr>
              <w:spacing w:after="150"/>
              <w:rPr>
                <w:rStyle w:val="Enfasigrassetto"/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>Apertura protetta da serratura a 9 punti</w:t>
            </w:r>
          </w:p>
          <w:p w14:paraId="41A26682" w14:textId="77777777" w:rsidR="008A0AA2" w:rsidRPr="00E05510" w:rsidRDefault="008A0AA2" w:rsidP="008A0AA2">
            <w:pPr>
              <w:pStyle w:val="Paragrafoelenco"/>
              <w:numPr>
                <w:ilvl w:val="0"/>
                <w:numId w:val="3"/>
              </w:numPr>
              <w:spacing w:after="150"/>
              <w:rPr>
                <w:rStyle w:val="Enfasigrassetto"/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>Display retroilluminato per la massima visibilità anche in condizioni di pieno sole</w:t>
            </w:r>
          </w:p>
          <w:p w14:paraId="0E436E62" w14:textId="77777777" w:rsidR="008A0AA2" w:rsidRPr="00E05510" w:rsidRDefault="008A0AA2" w:rsidP="008A0AA2">
            <w:pPr>
              <w:pStyle w:val="Paragrafoelenco"/>
              <w:numPr>
                <w:ilvl w:val="0"/>
                <w:numId w:val="3"/>
              </w:numPr>
              <w:spacing w:after="150"/>
              <w:rPr>
                <w:rStyle w:val="Enfasigrassetto"/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>Pulsantiera dotata di 7 pulsanti di selezione programmi e 1 pulsante di stop, che permette all'utente di interrompere il servizio in corso</w:t>
            </w:r>
          </w:p>
          <w:p w14:paraId="4BEE6152" w14:textId="77777777" w:rsidR="008A0AA2" w:rsidRPr="00E05510" w:rsidRDefault="008A0AA2" w:rsidP="008A0AA2">
            <w:pPr>
              <w:pStyle w:val="Paragrafoelenco"/>
              <w:numPr>
                <w:ilvl w:val="0"/>
                <w:numId w:val="3"/>
              </w:numPr>
              <w:spacing w:after="150"/>
              <w:rPr>
                <w:rStyle w:val="Enfasigrassetto"/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>Pannello frontale con ampio spazio per le istruzioni d'uso, riportato su pannello adesivo personalizzabile</w:t>
            </w:r>
          </w:p>
          <w:p w14:paraId="131857B7" w14:textId="77777777" w:rsidR="008A0AA2" w:rsidRPr="00E05510" w:rsidRDefault="008A0AA2" w:rsidP="008A0AA2">
            <w:pPr>
              <w:pStyle w:val="Paragrafoelenco"/>
              <w:numPr>
                <w:ilvl w:val="0"/>
                <w:numId w:val="3"/>
              </w:numPr>
              <w:spacing w:after="150"/>
              <w:rPr>
                <w:rStyle w:val="Enfasigrassetto"/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 xml:space="preserve">Nella versione standard l'interfaccia è realizzata con una scatola guida DIN dotata di 8 ingressi </w:t>
            </w:r>
            <w:proofErr w:type="spellStart"/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>optoisolati</w:t>
            </w:r>
            <w:proofErr w:type="spellEnd"/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 xml:space="preserve"> per la ricezione dei segnali dalla centrale di sistema e 7 uscite a relè</w:t>
            </w:r>
          </w:p>
          <w:p w14:paraId="27E9C18D" w14:textId="77777777" w:rsidR="008A0AA2" w:rsidRPr="00E05510" w:rsidRDefault="008A0AA2" w:rsidP="008A0AA2">
            <w:pPr>
              <w:pStyle w:val="Paragrafoelenco"/>
              <w:numPr>
                <w:ilvl w:val="0"/>
                <w:numId w:val="3"/>
              </w:numPr>
              <w:spacing w:after="150"/>
              <w:rPr>
                <w:rStyle w:val="Enfasigrassetto"/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  <w:lang w:val="it-IT"/>
              </w:rPr>
              <w:t>I prezzi dei servizi possono essere fissati a bordo macchina</w:t>
            </w:r>
          </w:p>
          <w:p w14:paraId="4DB30F4B" w14:textId="77777777" w:rsidR="008A0AA2" w:rsidRPr="00E05510" w:rsidRDefault="008A0AA2" w:rsidP="008A0AA2">
            <w:pPr>
              <w:pStyle w:val="NormaleWeb"/>
              <w:numPr>
                <w:ilvl w:val="0"/>
                <w:numId w:val="3"/>
              </w:numPr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05510">
              <w:rPr>
                <w:rStyle w:val="Enfasigrassetto"/>
                <w:rFonts w:ascii="Arial" w:hAnsi="Arial" w:cs="Arial"/>
                <w:sz w:val="18"/>
                <w:szCs w:val="18"/>
              </w:rPr>
              <w:t>Installazione: autoportante o a parete</w:t>
            </w:r>
            <w:r w:rsidRPr="00E05510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  <w:p w14:paraId="695E9E9D" w14:textId="77777777" w:rsidR="008A0AA2" w:rsidRPr="00F00D2E" w:rsidRDefault="008A0AA2" w:rsidP="00292346">
            <w:pPr>
              <w:pStyle w:val="Normale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0D2E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  <w:p w14:paraId="6DF7DC3A" w14:textId="77777777" w:rsidR="008A0AA2" w:rsidRPr="00E05510" w:rsidRDefault="008A0AA2" w:rsidP="00292346">
            <w:pPr>
              <w:spacing w:before="270" w:line="360" w:lineRule="auto"/>
              <w:ind w:right="165"/>
              <w:rPr>
                <w:rFonts w:ascii="Arial" w:eastAsia="Times New Roman" w:hAnsi="Arial" w:cs="Arial"/>
                <w:color w:val="666666"/>
                <w:sz w:val="18"/>
                <w:szCs w:val="18"/>
                <w:lang w:val="it-IT"/>
              </w:rPr>
            </w:pPr>
          </w:p>
        </w:tc>
      </w:tr>
    </w:tbl>
    <w:p w14:paraId="07E01DCB" w14:textId="62279D56" w:rsidR="002A2057" w:rsidRPr="00834ECF" w:rsidRDefault="008A0AA2" w:rsidP="002A2057">
      <w:pPr>
        <w:rPr>
          <w:rFonts w:cstheme="minorHAnsi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val="it-IT" w:eastAsia="it-IT"/>
        </w:rPr>
        <w:lastRenderedPageBreak/>
        <w:drawing>
          <wp:inline distT="0" distB="0" distL="0" distR="0" wp14:anchorId="24CBE9E6" wp14:editId="4A523A20">
            <wp:extent cx="5943600" cy="6009148"/>
            <wp:effectExtent l="0" t="0" r="0" b="0"/>
            <wp:docPr id="3" name="Immagine 3" descr="https://eu.suzohapp.com/solutions_content/product_images/PitStart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.suzohapp.com/solutions_content/product_images/PitStartPlu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057" w:rsidRPr="00834EC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5DDFA" w14:textId="77777777" w:rsidR="005A687A" w:rsidRDefault="005A687A" w:rsidP="004D6215">
      <w:r>
        <w:separator/>
      </w:r>
    </w:p>
  </w:endnote>
  <w:endnote w:type="continuationSeparator" w:id="0">
    <w:p w14:paraId="166C8005" w14:textId="77777777" w:rsidR="005A687A" w:rsidRDefault="005A687A" w:rsidP="004D6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07428" w14:textId="77777777" w:rsidR="004D6215" w:rsidRDefault="00320DB0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C854D0" wp14:editId="496A7F49">
              <wp:simplePos x="0" y="0"/>
              <wp:positionH relativeFrom="margin">
                <wp:align>left</wp:align>
              </wp:positionH>
              <wp:positionV relativeFrom="paragraph">
                <wp:posOffset>-106045</wp:posOffset>
              </wp:positionV>
              <wp:extent cx="1282700" cy="74485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744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655495" w14:textId="5D4F8233" w:rsidR="002A2057" w:rsidRDefault="0065067F" w:rsidP="002A2057">
                          <w:pPr>
                            <w:rPr>
                              <w:rFonts w:asciiTheme="majorHAnsi" w:hAnsiTheme="majorHAnsi" w:cstheme="majorHAnsi"/>
                              <w:color w:val="0B2C43" w:themeColor="background1"/>
                              <w:sz w:val="16"/>
                              <w:szCs w:val="16"/>
                            </w:rPr>
                          </w:pPr>
                          <w:r w:rsidRPr="002A2057">
                            <w:rPr>
                              <w:rFonts w:asciiTheme="majorHAnsi" w:hAnsiTheme="majorHAnsi" w:cstheme="majorHAnsi"/>
                              <w:i/>
                              <w:iCs/>
                              <w:color w:val="F4F4F4" w:themeColor="accent5" w:themeTint="33"/>
                              <w:sz w:val="16"/>
                              <w:szCs w:val="16"/>
                            </w:rPr>
                            <w:t>PayComplete</w:t>
                          </w:r>
                          <w:r w:rsidR="00B12A8C" w:rsidRPr="002A2057">
                            <w:rPr>
                              <w:rFonts w:asciiTheme="majorHAnsi" w:hAnsiTheme="majorHAnsi" w:cstheme="majorHAnsi"/>
                              <w:i/>
                              <w:iCs/>
                              <w:color w:val="F4F4F4" w:themeColor="accent5" w:themeTint="3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A873208" w14:textId="30091714" w:rsidR="003A2A77" w:rsidRPr="003A2A77" w:rsidRDefault="003A2A77" w:rsidP="008303E9">
                          <w:pPr>
                            <w:rPr>
                              <w:rFonts w:asciiTheme="majorHAnsi" w:hAnsiTheme="majorHAnsi" w:cstheme="majorHAnsi"/>
                              <w:color w:val="0B2C43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0B2C43" w:themeColor="background1"/>
                              <w:sz w:val="16"/>
                              <w:szCs w:val="16"/>
                            </w:rPr>
                            <w:t>Mount Prospect, IL XXXXX</w:t>
                          </w:r>
                        </w:p>
                        <w:p w14:paraId="0F97419D" w14:textId="77777777" w:rsidR="003A2A77" w:rsidRDefault="003A2A77">
                          <w:pPr>
                            <w:rPr>
                              <w:rFonts w:asciiTheme="majorHAnsi" w:hAnsiTheme="majorHAnsi" w:cstheme="majorHAnsi"/>
                              <w:color w:val="0B2C43" w:themeColor="background1"/>
                              <w:sz w:val="16"/>
                              <w:szCs w:val="16"/>
                            </w:rPr>
                          </w:pPr>
                          <w:r w:rsidRPr="003A2A77">
                            <w:rPr>
                              <w:rFonts w:asciiTheme="majorHAnsi" w:hAnsiTheme="majorHAnsi" w:cstheme="majorHAnsi"/>
                              <w:color w:val="0B2C43" w:themeColor="background1"/>
                              <w:sz w:val="16"/>
                              <w:szCs w:val="16"/>
                            </w:rPr>
                            <w:t>847-593-6130 | paycomplete.com</w:t>
                          </w:r>
                        </w:p>
                        <w:p w14:paraId="38BCDC4F" w14:textId="77777777" w:rsidR="003A2A77" w:rsidRPr="003A2A77" w:rsidRDefault="003A2A77">
                          <w:pPr>
                            <w:rPr>
                              <w:rFonts w:asciiTheme="majorHAnsi" w:hAnsiTheme="majorHAnsi" w:cstheme="majorHAnsi"/>
                              <w:color w:val="0B2C43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C854D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-8.35pt;width:101pt;height:58.6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" filled="f" stroked="f" strokeweight=".5pt">
              <v:textbox>
                <w:txbxContent>
                  <w:p w14:paraId="45655495" w14:textId="5D4F8233" w:rsidR="002A2057" w:rsidRDefault="0065067F" w:rsidP="002A2057">
                    <w:pPr>
                      <w:rPr>
                        <w:rFonts w:asciiTheme="majorHAnsi" w:hAnsiTheme="majorHAnsi" w:cstheme="majorHAnsi"/>
                        <w:color w:val="0B2C43" w:themeColor="background1"/>
                        <w:sz w:val="16"/>
                        <w:szCs w:val="16"/>
                      </w:rPr>
                    </w:pPr>
                    <w:r w:rsidRPr="002A2057">
                      <w:rPr>
                        <w:rFonts w:asciiTheme="majorHAnsi" w:hAnsiTheme="majorHAnsi" w:cstheme="majorHAnsi"/>
                        <w:i/>
                        <w:iCs/>
                        <w:color w:val="F4F4F4" w:themeColor="accent5" w:themeTint="33"/>
                        <w:sz w:val="16"/>
                        <w:szCs w:val="16"/>
                      </w:rPr>
                      <w:t>PayComplete</w:t>
                    </w:r>
                    <w:r w:rsidR="00B12A8C" w:rsidRPr="002A2057">
                      <w:rPr>
                        <w:rFonts w:asciiTheme="majorHAnsi" w:hAnsiTheme="majorHAnsi" w:cstheme="majorHAnsi"/>
                        <w:i/>
                        <w:iCs/>
                        <w:color w:val="F4F4F4" w:themeColor="accent5" w:themeTint="33"/>
                        <w:sz w:val="16"/>
                        <w:szCs w:val="16"/>
                      </w:rPr>
                      <w:t xml:space="preserve"> </w:t>
                    </w:r>
                  </w:p>
                  <w:p w14:paraId="5A873208" w14:textId="30091714" w:rsidR="003A2A77" w:rsidRPr="003A2A77" w:rsidRDefault="003A2A77" w:rsidP="008303E9">
                    <w:pPr>
                      <w:rPr>
                        <w:rFonts w:asciiTheme="majorHAnsi" w:hAnsiTheme="majorHAnsi" w:cstheme="majorHAnsi"/>
                        <w:color w:val="0B2C43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 w:cstheme="majorHAnsi"/>
                        <w:color w:val="0B2C43" w:themeColor="background1"/>
                        <w:sz w:val="16"/>
                        <w:szCs w:val="16"/>
                      </w:rPr>
                      <w:t>Mount Prospect, IL XXXXX</w:t>
                    </w:r>
                  </w:p>
                  <w:p w14:paraId="0F97419D" w14:textId="77777777" w:rsidR="003A2A77" w:rsidRDefault="003A2A77">
                    <w:pPr>
                      <w:rPr>
                        <w:rFonts w:asciiTheme="majorHAnsi" w:hAnsiTheme="majorHAnsi" w:cstheme="majorHAnsi"/>
                        <w:color w:val="0B2C43" w:themeColor="background1"/>
                        <w:sz w:val="16"/>
                        <w:szCs w:val="16"/>
                      </w:rPr>
                    </w:pPr>
                    <w:r w:rsidRPr="003A2A77">
                      <w:rPr>
                        <w:rFonts w:asciiTheme="majorHAnsi" w:hAnsiTheme="majorHAnsi" w:cstheme="majorHAnsi"/>
                        <w:color w:val="0B2C43" w:themeColor="background1"/>
                        <w:sz w:val="16"/>
                        <w:szCs w:val="16"/>
                      </w:rPr>
                      <w:t>847-593-6130 | paycomplete.com</w:t>
                    </w:r>
                  </w:p>
                  <w:p w14:paraId="38BCDC4F" w14:textId="77777777" w:rsidR="003A2A77" w:rsidRPr="003A2A77" w:rsidRDefault="003A2A77">
                    <w:pPr>
                      <w:rPr>
                        <w:rFonts w:asciiTheme="majorHAnsi" w:hAnsiTheme="majorHAnsi" w:cstheme="majorHAnsi"/>
                        <w:color w:val="0B2C43" w:themeColor="background1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A1F78D" wp14:editId="01A2A282">
              <wp:simplePos x="0" y="0"/>
              <wp:positionH relativeFrom="margin">
                <wp:align>center</wp:align>
              </wp:positionH>
              <wp:positionV relativeFrom="paragraph">
                <wp:posOffset>-106045</wp:posOffset>
              </wp:positionV>
              <wp:extent cx="1257300" cy="74485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44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0E674B" w14:textId="2849BDF5" w:rsidR="003A2A77" w:rsidRPr="00B12A8C" w:rsidRDefault="003A2A77" w:rsidP="00281DA7">
                          <w:pPr>
                            <w:rPr>
                              <w:rFonts w:asciiTheme="majorHAnsi" w:hAnsiTheme="majorHAnsi" w:cstheme="majorHAnsi"/>
                              <w:color w:val="F4F4F4" w:themeColor="accent5" w:themeTint="33"/>
                              <w:sz w:val="16"/>
                              <w:szCs w:val="16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5A1F78D" id="Text Box 9" o:spid="_x0000_s1027" type="#_x0000_t202" style="position:absolute;margin-left:0;margin-top:-8.35pt;width:99pt;height:58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" filled="f" stroked="f" strokeweight=".5pt">
              <v:textbox>
                <w:txbxContent>
                  <w:p w14:paraId="6A0E674B" w14:textId="2849BDF5" w:rsidR="003A2A77" w:rsidRPr="00B12A8C" w:rsidRDefault="003A2A77" w:rsidP="00281DA7">
                    <w:pPr>
                      <w:rPr>
                        <w:rFonts w:asciiTheme="majorHAnsi" w:hAnsiTheme="majorHAnsi" w:cstheme="majorHAnsi"/>
                        <w:color w:val="F4F4F4" w:themeColor="accent5" w:themeTint="33"/>
                        <w:sz w:val="16"/>
                        <w:szCs w:val="16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E7B7E"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5741173D" wp14:editId="772559F9">
          <wp:simplePos x="0" y="0"/>
          <wp:positionH relativeFrom="margin">
            <wp:align>center</wp:align>
          </wp:positionH>
          <wp:positionV relativeFrom="paragraph">
            <wp:posOffset>-280035</wp:posOffset>
          </wp:positionV>
          <wp:extent cx="7830185" cy="1102995"/>
          <wp:effectExtent l="0" t="0" r="0" b="1905"/>
          <wp:wrapNone/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17840" r="-2" b="33580"/>
                  <a:stretch/>
                </pic:blipFill>
                <pic:spPr bwMode="auto">
                  <a:xfrm>
                    <a:off x="0" y="0"/>
                    <a:ext cx="7830185" cy="1102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1B2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F99074" wp14:editId="77279AAA">
              <wp:simplePos x="0" y="0"/>
              <wp:positionH relativeFrom="column">
                <wp:posOffset>4462145</wp:posOffset>
              </wp:positionH>
              <wp:positionV relativeFrom="paragraph">
                <wp:posOffset>-111125</wp:posOffset>
              </wp:positionV>
              <wp:extent cx="1981200" cy="74485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744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5A833B" w14:textId="77777777" w:rsidR="003A2A77" w:rsidRPr="0077174A" w:rsidRDefault="003A2A77" w:rsidP="005C57D8">
                          <w:pPr>
                            <w:rPr>
                              <w:rFonts w:asciiTheme="majorHAnsi" w:hAnsiTheme="majorHAnsi" w:cstheme="majorHAnsi"/>
                              <w:color w:val="F4F4F4" w:themeColor="accent5" w:themeTint="3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EF99074" id="Text Box 10" o:spid="_x0000_s1028" type="#_x0000_t202" style="position:absolute;margin-left:351.35pt;margin-top:-8.75pt;width:156pt;height:5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" filled="f" stroked="f" strokeweight=".5pt">
              <v:textbox>
                <w:txbxContent>
                  <w:p w14:paraId="485A833B" w14:textId="77777777" w:rsidR="003A2A77" w:rsidRPr="0077174A" w:rsidRDefault="003A2A77" w:rsidP="005C57D8">
                    <w:pPr>
                      <w:rPr>
                        <w:rFonts w:asciiTheme="majorHAnsi" w:hAnsiTheme="majorHAnsi" w:cstheme="majorHAnsi"/>
                        <w:color w:val="F4F4F4" w:themeColor="accent5" w:themeTint="33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D4A21" w14:textId="77777777" w:rsidR="005A687A" w:rsidRDefault="005A687A" w:rsidP="004D6215">
      <w:r>
        <w:separator/>
      </w:r>
    </w:p>
  </w:footnote>
  <w:footnote w:type="continuationSeparator" w:id="0">
    <w:p w14:paraId="4DFA88A1" w14:textId="77777777" w:rsidR="005A687A" w:rsidRDefault="005A687A" w:rsidP="004D62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6AC252" w14:textId="77777777" w:rsidR="004D6215" w:rsidRDefault="004D6215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3994AB7B" wp14:editId="1783571E">
          <wp:simplePos x="0" y="0"/>
          <wp:positionH relativeFrom="column">
            <wp:posOffset>-521970</wp:posOffset>
          </wp:positionH>
          <wp:positionV relativeFrom="paragraph">
            <wp:posOffset>1087246</wp:posOffset>
          </wp:positionV>
          <wp:extent cx="74591" cy="8543290"/>
          <wp:effectExtent l="0" t="0" r="190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92" r="39764" b="-6"/>
                  <a:stretch/>
                </pic:blipFill>
                <pic:spPr bwMode="auto">
                  <a:xfrm>
                    <a:off x="0" y="0"/>
                    <a:ext cx="74591" cy="8543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24B1CDAD" wp14:editId="542C2D07">
          <wp:simplePos x="0" y="0"/>
          <wp:positionH relativeFrom="column">
            <wp:posOffset>4448175</wp:posOffset>
          </wp:positionH>
          <wp:positionV relativeFrom="paragraph">
            <wp:posOffset>86723</wp:posOffset>
          </wp:positionV>
          <wp:extent cx="1920240" cy="32004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40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3B14"/>
    <w:multiLevelType w:val="hybridMultilevel"/>
    <w:tmpl w:val="6652AD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7BA9"/>
    <w:multiLevelType w:val="hybridMultilevel"/>
    <w:tmpl w:val="B11E7592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6A7B3D32"/>
    <w:multiLevelType w:val="multilevel"/>
    <w:tmpl w:val="DAF8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82"/>
    <w:rsid w:val="00190905"/>
    <w:rsid w:val="001D089C"/>
    <w:rsid w:val="001E3C3B"/>
    <w:rsid w:val="00204AE9"/>
    <w:rsid w:val="00281DA7"/>
    <w:rsid w:val="002A2057"/>
    <w:rsid w:val="002E6648"/>
    <w:rsid w:val="00320DB0"/>
    <w:rsid w:val="00332336"/>
    <w:rsid w:val="003529FC"/>
    <w:rsid w:val="00374B46"/>
    <w:rsid w:val="0039116E"/>
    <w:rsid w:val="003A2A77"/>
    <w:rsid w:val="003E7B62"/>
    <w:rsid w:val="00420AEA"/>
    <w:rsid w:val="004D6215"/>
    <w:rsid w:val="005A687A"/>
    <w:rsid w:val="005C57D8"/>
    <w:rsid w:val="00615675"/>
    <w:rsid w:val="0065067F"/>
    <w:rsid w:val="006A345F"/>
    <w:rsid w:val="006B7834"/>
    <w:rsid w:val="006D6B38"/>
    <w:rsid w:val="006E4FFF"/>
    <w:rsid w:val="006E71F6"/>
    <w:rsid w:val="00702447"/>
    <w:rsid w:val="0077174A"/>
    <w:rsid w:val="008303E9"/>
    <w:rsid w:val="00834ECF"/>
    <w:rsid w:val="008837A6"/>
    <w:rsid w:val="008A0AA2"/>
    <w:rsid w:val="008F5DC6"/>
    <w:rsid w:val="00B053CC"/>
    <w:rsid w:val="00B12A8C"/>
    <w:rsid w:val="00BA3282"/>
    <w:rsid w:val="00BC353F"/>
    <w:rsid w:val="00BE7B7E"/>
    <w:rsid w:val="00C00248"/>
    <w:rsid w:val="00C54CEB"/>
    <w:rsid w:val="00CD31B2"/>
    <w:rsid w:val="00DC2A72"/>
    <w:rsid w:val="00E8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6D697"/>
  <w15:chartTrackingRefBased/>
  <w15:docId w15:val="{24A003CF-3952-430D-AA32-2B86CECC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D6215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215"/>
  </w:style>
  <w:style w:type="paragraph" w:styleId="Pidipagina">
    <w:name w:val="footer"/>
    <w:basedOn w:val="Normale"/>
    <w:link w:val="PidipaginaCarattere"/>
    <w:uiPriority w:val="99"/>
    <w:unhideWhenUsed/>
    <w:rsid w:val="004D6215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215"/>
  </w:style>
  <w:style w:type="character" w:styleId="Collegamentoipertestuale">
    <w:name w:val="Hyperlink"/>
    <w:basedOn w:val="Carpredefinitoparagrafo"/>
    <w:uiPriority w:val="99"/>
    <w:unhideWhenUsed/>
    <w:rsid w:val="00BA3282"/>
    <w:rPr>
      <w:color w:val="276AA5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A328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2A2057"/>
    <w:pPr>
      <w:ind w:left="720"/>
      <w:contextualSpacing/>
    </w:pPr>
    <w:rPr>
      <w:rFonts w:eastAsiaTheme="minorEastAsia"/>
    </w:rPr>
  </w:style>
  <w:style w:type="paragraph" w:styleId="Rientrocorpodeltesto2">
    <w:name w:val="Body Text Indent 2"/>
    <w:basedOn w:val="Normale"/>
    <w:link w:val="Rientrocorpodeltesto2Carattere"/>
    <w:semiHidden/>
    <w:unhideWhenUsed/>
    <w:rsid w:val="008A0AA2"/>
    <w:pPr>
      <w:spacing w:after="120" w:line="480" w:lineRule="auto"/>
      <w:ind w:left="283"/>
    </w:pPr>
    <w:rPr>
      <w:rFonts w:ascii="Times New Roman" w:eastAsia="Times New Roman" w:hAnsi="Times New Roman" w:cs="Times New Roman"/>
      <w:lang w:val="nl-NL" w:eastAsia="nl-NL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8A0AA2"/>
    <w:rPr>
      <w:rFonts w:ascii="Times New Roman" w:eastAsia="Times New Roman" w:hAnsi="Times New Roman" w:cs="Times New Roman"/>
      <w:lang w:val="nl-NL" w:eastAsia="nl-NL"/>
    </w:rPr>
  </w:style>
  <w:style w:type="character" w:styleId="Enfasigrassetto">
    <w:name w:val="Strong"/>
    <w:basedOn w:val="Carpredefinitoparagrafo"/>
    <w:uiPriority w:val="22"/>
    <w:qFormat/>
    <w:rsid w:val="008A0AA2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8A0A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5715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ward.Mayo\OneDrive%20-%20SUZOHAPP\Documenten\Stationary%20-%20Sales\PayComplete_Letterhead_EMEA_UK.dotx" TargetMode="External"/></Relationships>
</file>

<file path=word/theme/theme1.xml><?xml version="1.0" encoding="utf-8"?>
<a:theme xmlns:a="http://schemas.openxmlformats.org/drawingml/2006/main" name="Office Theme">
  <a:themeElements>
    <a:clrScheme name="PayComplete Final Colors">
      <a:dk1>
        <a:srgbClr val="276AA5"/>
      </a:dk1>
      <a:lt1>
        <a:srgbClr val="0B2C43"/>
      </a:lt1>
      <a:dk2>
        <a:srgbClr val="7A7B7A"/>
      </a:dk2>
      <a:lt2>
        <a:srgbClr val="404140"/>
      </a:lt2>
      <a:accent1>
        <a:srgbClr val="276AA5"/>
      </a:accent1>
      <a:accent2>
        <a:srgbClr val="0B2C43"/>
      </a:accent2>
      <a:accent3>
        <a:srgbClr val="7A7B7A"/>
      </a:accent3>
      <a:accent4>
        <a:srgbClr val="404140"/>
      </a:accent4>
      <a:accent5>
        <a:srgbClr val="CACBCA"/>
      </a:accent5>
      <a:accent6>
        <a:srgbClr val="E3E4E3"/>
      </a:accent6>
      <a:hlink>
        <a:srgbClr val="276AA5"/>
      </a:hlink>
      <a:folHlink>
        <a:srgbClr val="7A7B7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A1F714A536364EAA03D057A55F533F" ma:contentTypeVersion="7" ma:contentTypeDescription="Crée un document." ma:contentTypeScope="" ma:versionID="4695c4021153b64b3ed783d85d456d1d">
  <xsd:schema xmlns:xsd="http://www.w3.org/2001/XMLSchema" xmlns:xs="http://www.w3.org/2001/XMLSchema" xmlns:p="http://schemas.microsoft.com/office/2006/metadata/properties" xmlns:ns2="2312a4a9-b688-44e3-9a7d-540fba3893e5" targetNamespace="http://schemas.microsoft.com/office/2006/metadata/properties" ma:root="true" ma:fieldsID="49caebfb5e94f0a46901393303e7c2e9" ns2:_="">
    <xsd:import namespace="2312a4a9-b688-44e3-9a7d-540fba3893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2a4a9-b688-44e3-9a7d-540fba3893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2E9066-C36F-4547-9316-C12B08BF80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B8CC0-7A99-41AC-A2D8-B1D1A1B96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12a4a9-b688-44e3-9a7d-540fba3893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E0FAD6-8C21-41F6-8E89-E42138EF9C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PayComplete_Letterhead_EMEA_UK.dotx</Template>
  <TotalTime>0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Mayo</dc:creator>
  <cp:keywords/>
  <dc:description/>
  <cp:lastModifiedBy>Marco</cp:lastModifiedBy>
  <cp:revision>2</cp:revision>
  <dcterms:created xsi:type="dcterms:W3CDTF">2022-05-03T07:43:00Z</dcterms:created>
  <dcterms:modified xsi:type="dcterms:W3CDTF">2022-05-03T07:43:00Z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0x01010060A1F714A536364EAA03D057A55F533F</vt:lpwstr>
  </property>
</Properties>
</file>